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9A80" w14:textId="77777777" w:rsidR="002D6F7E" w:rsidRPr="002D6F7E" w:rsidRDefault="002D6F7E" w:rsidP="002D6F7E">
      <w:pPr>
        <w:autoSpaceDE w:val="0"/>
        <w:autoSpaceDN w:val="0"/>
        <w:adjustRightInd w:val="0"/>
        <w:rPr>
          <w:b/>
          <w:bCs/>
          <w:sz w:val="24"/>
          <w:szCs w:val="32"/>
        </w:rPr>
      </w:pPr>
      <w:r w:rsidRPr="002D6F7E">
        <w:rPr>
          <w:b/>
          <w:bCs/>
          <w:sz w:val="24"/>
          <w:szCs w:val="32"/>
        </w:rPr>
        <w:t>Sezione A – Nota informativa sullo studio</w:t>
      </w:r>
    </w:p>
    <w:p w14:paraId="6C45DB2B" w14:textId="77777777" w:rsidR="002D6F7E" w:rsidRPr="002D6F7E" w:rsidRDefault="002D6F7E" w:rsidP="002D6F7E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4EF5E314" w14:textId="77777777" w:rsidR="002D6F7E" w:rsidRPr="002D6F7E" w:rsidRDefault="002D6F7E" w:rsidP="002D6F7E">
      <w:pPr>
        <w:spacing w:line="276" w:lineRule="auto"/>
        <w:jc w:val="both"/>
        <w:rPr>
          <w:iCs/>
          <w:strike/>
          <w:szCs w:val="20"/>
        </w:rPr>
      </w:pPr>
      <w:r w:rsidRPr="002D6F7E">
        <w:rPr>
          <w:iCs/>
          <w:szCs w:val="20"/>
        </w:rPr>
        <w:t>Gentile Signora/Egregio Signore,</w:t>
      </w:r>
    </w:p>
    <w:p w14:paraId="4A1543D1" w14:textId="38DEC89D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b/>
          <w:bCs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>Le è stato chiesto di partecipare ad uno studio dal titolo “……………………………………….. ………………………………………………….………………………………………………</w:t>
      </w:r>
      <w:r w:rsidRPr="002D6F7E">
        <w:rPr>
          <w:rFonts w:ascii="Fira Sans" w:hAnsi="Fira Sans"/>
          <w:bCs/>
          <w:iCs/>
          <w:sz w:val="20"/>
          <w:szCs w:val="20"/>
        </w:rPr>
        <w:t>”.</w:t>
      </w:r>
    </w:p>
    <w:p w14:paraId="2CD782B1" w14:textId="77777777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 xml:space="preserve">Prima che Lei prenda una decisione in merito, è importante che comprenda il motivo dello studio e cosa Le sarà chiesto di fare, qualora decidesse di prendevi parte. </w:t>
      </w:r>
    </w:p>
    <w:p w14:paraId="62BD8B01" w14:textId="77777777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>Lo sperimentatore ed i suoi collaboratori, oltre alle spiegazioni che Le forniranno durante questo colloquio, sono a Sua completa disposizione per qualsiasi chiarimento.</w:t>
      </w:r>
    </w:p>
    <w:p w14:paraId="1C8A82E0" w14:textId="7CC8E841" w:rsidR="002D6F7E" w:rsidRPr="002D6F7E" w:rsidRDefault="002D6F7E" w:rsidP="002D6F7E">
      <w:pPr>
        <w:spacing w:line="276" w:lineRule="auto"/>
        <w:jc w:val="both"/>
        <w:rPr>
          <w:szCs w:val="20"/>
        </w:rPr>
      </w:pPr>
      <w:r w:rsidRPr="002D6F7E">
        <w:rPr>
          <w:szCs w:val="20"/>
        </w:rPr>
        <w:t xml:space="preserve">Questo documento ha lo scopo di fornirle un’informazione corretta e completa affinché Lei possa esprimere una scelta libera e consapevole. Inoltre, qualora lo desiderasse, prima di decidere, può chiedere un parere </w:t>
      </w:r>
      <w:r w:rsidR="00577280">
        <w:rPr>
          <w:szCs w:val="20"/>
        </w:rPr>
        <w:t>a qualunque persona di sua</w:t>
      </w:r>
      <w:r w:rsidRPr="002D6F7E">
        <w:rPr>
          <w:szCs w:val="20"/>
        </w:rPr>
        <w:t xml:space="preserve"> fiducia.</w:t>
      </w:r>
    </w:p>
    <w:p w14:paraId="08CB993B" w14:textId="77777777" w:rsidR="002D6F7E" w:rsidRPr="002D6F7E" w:rsidRDefault="002D6F7E" w:rsidP="002D6F7E">
      <w:pPr>
        <w:spacing w:line="276" w:lineRule="auto"/>
        <w:jc w:val="both"/>
        <w:rPr>
          <w:strike/>
          <w:szCs w:val="20"/>
        </w:rPr>
      </w:pPr>
      <w:r w:rsidRPr="002D6F7E">
        <w:rPr>
          <w:szCs w:val="20"/>
        </w:rPr>
        <w:t>Il responsabile dello studio è ……………………………………………. (</w:t>
      </w:r>
      <w:r w:rsidRPr="002D6F7E">
        <w:rPr>
          <w:i/>
          <w:iCs/>
          <w:szCs w:val="20"/>
        </w:rPr>
        <w:t>nome e cognome)</w:t>
      </w:r>
      <w:r w:rsidRPr="002D6F7E">
        <w:rPr>
          <w:szCs w:val="20"/>
        </w:rPr>
        <w:t>, …………………………………….. (</w:t>
      </w:r>
      <w:r w:rsidRPr="002D6F7E">
        <w:rPr>
          <w:i/>
          <w:iCs/>
          <w:szCs w:val="20"/>
        </w:rPr>
        <w:t xml:space="preserve">ruolo) </w:t>
      </w:r>
      <w:r w:rsidRPr="002D6F7E">
        <w:rPr>
          <w:szCs w:val="20"/>
        </w:rPr>
        <w:t xml:space="preserve">presso il Dipartimento di ………………… ……………………………...  </w:t>
      </w:r>
    </w:p>
    <w:p w14:paraId="05C21559" w14:textId="77777777" w:rsidR="002D6F7E" w:rsidRPr="002D6F7E" w:rsidRDefault="002D6F7E" w:rsidP="002D6F7E">
      <w:pPr>
        <w:spacing w:line="276" w:lineRule="auto"/>
      </w:pPr>
    </w:p>
    <w:p w14:paraId="01B9B18E" w14:textId="77777777" w:rsidR="002D6F7E" w:rsidRPr="002D6F7E" w:rsidRDefault="002D6F7E" w:rsidP="002D6F7E"/>
    <w:p w14:paraId="4BDD4D3B" w14:textId="77777777" w:rsidR="002D6F7E" w:rsidRPr="002D6F7E" w:rsidRDefault="002D6F7E" w:rsidP="002D6F7E">
      <w:pPr>
        <w:jc w:val="center"/>
        <w:rPr>
          <w:b/>
          <w:iCs/>
        </w:rPr>
      </w:pPr>
      <w:r w:rsidRPr="002D6F7E">
        <w:rPr>
          <w:b/>
          <w:iCs/>
        </w:rPr>
        <w:t>NOTA INFORMATIVA</w:t>
      </w:r>
    </w:p>
    <w:p w14:paraId="03E8B691" w14:textId="77777777" w:rsidR="002D6F7E" w:rsidRPr="002D6F7E" w:rsidRDefault="002D6F7E" w:rsidP="002D6F7E">
      <w:pPr>
        <w:jc w:val="center"/>
        <w:rPr>
          <w:bCs/>
          <w:i/>
        </w:rPr>
      </w:pPr>
      <w:r w:rsidRPr="002D6F7E">
        <w:rPr>
          <w:b/>
          <w:iCs/>
        </w:rPr>
        <w:t xml:space="preserve"> </w:t>
      </w:r>
      <w:r w:rsidRPr="002D6F7E">
        <w:rPr>
          <w:bCs/>
          <w:i/>
        </w:rPr>
        <w:t>(l’articolazione riportata sotto è del tutto indicativa e può essere modificata per adattarla alle caratteristiche dello studio)</w:t>
      </w:r>
    </w:p>
    <w:p w14:paraId="11B092E6" w14:textId="77777777" w:rsidR="002D6F7E" w:rsidRPr="002D6F7E" w:rsidRDefault="002D6F7E" w:rsidP="002D6F7E"/>
    <w:p w14:paraId="3E003A33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 è lo scopo dello studio?</w:t>
      </w:r>
    </w:p>
    <w:p w14:paraId="29C59CA8" w14:textId="53AC6DB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È obbligato a partecipare?</w:t>
      </w:r>
    </w:p>
    <w:p w14:paraId="1D17A29D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Cosa accadrà se decide di partecipare allo studio?</w:t>
      </w:r>
    </w:p>
    <w:p w14:paraId="2EC622C0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Quale sarà il suo impegno? Cosa dovrà fare?</w:t>
      </w:r>
    </w:p>
    <w:p w14:paraId="022FDEB2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Quali potrebbero essere i rischi, gli effetti collaterali, i disagi?</w:t>
      </w:r>
    </w:p>
    <w:p w14:paraId="017EF5F6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 xml:space="preserve">Potrà cambiare idea dopo aver accettato di partecipare? </w:t>
      </w:r>
    </w:p>
    <w:p w14:paraId="7EAE80AF" w14:textId="5000AA06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 xml:space="preserve">Quanto dura </w:t>
      </w:r>
      <w:r w:rsidR="00A64F0A">
        <w:rPr>
          <w:bCs/>
          <w:i/>
          <w:iCs/>
        </w:rPr>
        <w:t>l’impegno del partecipante al</w:t>
      </w:r>
      <w:r w:rsidRPr="002D6F7E">
        <w:rPr>
          <w:bCs/>
          <w:i/>
          <w:iCs/>
        </w:rPr>
        <w:t xml:space="preserve">lo </w:t>
      </w:r>
      <w:r w:rsidR="00640B2A">
        <w:rPr>
          <w:bCs/>
          <w:i/>
          <w:iCs/>
        </w:rPr>
        <w:t>ricerca</w:t>
      </w:r>
      <w:r w:rsidRPr="002D6F7E">
        <w:rPr>
          <w:bCs/>
          <w:i/>
          <w:iCs/>
        </w:rPr>
        <w:t>?</w:t>
      </w:r>
    </w:p>
    <w:p w14:paraId="078BB1C2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Cosa succede se decide di non partecipare allo studio</w:t>
      </w:r>
    </w:p>
    <w:p w14:paraId="152F0D69" w14:textId="77777777" w:rsidR="002D6F7E" w:rsidRPr="002D6F7E" w:rsidRDefault="002D6F7E" w:rsidP="002D6F7E">
      <w:pPr>
        <w:pStyle w:val="NormaleWeb"/>
        <w:spacing w:before="0" w:beforeAutospacing="0" w:after="0" w:afterAutospacing="0" w:line="360" w:lineRule="auto"/>
        <w:contextualSpacing/>
        <w:jc w:val="both"/>
        <w:rPr>
          <w:rFonts w:ascii="Fira Sans" w:hAnsi="Fira Sans"/>
          <w:bCs/>
          <w:i/>
          <w:iCs/>
        </w:rPr>
      </w:pPr>
      <w:r w:rsidRPr="002D6F7E">
        <w:rPr>
          <w:rFonts w:ascii="Fira Sans" w:hAnsi="Fira Sans"/>
          <w:bCs/>
          <w:i/>
          <w:iCs/>
        </w:rPr>
        <w:t>Informazioni circa i risultati dello studio</w:t>
      </w:r>
    </w:p>
    <w:p w14:paraId="492235E2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  <w:i/>
          <w:iCs/>
        </w:rPr>
        <w:t>Ulteriori informazioni</w:t>
      </w:r>
    </w:p>
    <w:p w14:paraId="4079F68B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</w:p>
    <w:p w14:paraId="21F40B5D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>Per ulteriori informazioni e comunicazioni durante lo studio sarà a disposizione il seguente personale:</w:t>
      </w:r>
    </w:p>
    <w:p w14:paraId="2A64B299" w14:textId="77777777" w:rsidR="002D6F7E" w:rsidRPr="002D6F7E" w:rsidRDefault="002D6F7E" w:rsidP="002D6F7E">
      <w:pPr>
        <w:pStyle w:val="NormaleWeb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 xml:space="preserve">- </w:t>
      </w:r>
    </w:p>
    <w:p w14:paraId="2C92FF7B" w14:textId="6974ABD5" w:rsidR="002D6F7E" w:rsidRPr="002D6F7E" w:rsidRDefault="002D6F7E" w:rsidP="002D6F7E">
      <w:pPr>
        <w:pStyle w:val="NormaleWeb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>-</w:t>
      </w:r>
      <w:r>
        <w:rPr>
          <w:rFonts w:ascii="Fira Sans" w:hAnsi="Fira Sans"/>
          <w:bCs/>
        </w:rPr>
        <w:br w:type="page"/>
      </w:r>
    </w:p>
    <w:p w14:paraId="791E0B2F" w14:textId="53C2D5BF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lastRenderedPageBreak/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 w:rsidRPr="002D6F7E">
        <w:rPr>
          <w:rStyle w:val="contextualspellingandgrammarerror"/>
          <w:rFonts w:ascii="Fira Sans" w:hAnsi="Fira Sans"/>
        </w:rPr>
        <w:t>(</w:t>
      </w:r>
      <w:r w:rsidRPr="002D6F7E">
        <w:rPr>
          <w:rStyle w:val="normaltextrun"/>
          <w:rFonts w:ascii="Fira Sans" w:hAnsi="Fira Sans"/>
          <w:i/>
          <w:iCs/>
        </w:rPr>
        <w:t>soggetti maggiorenni)</w:t>
      </w:r>
      <w:r w:rsidRPr="002D6F7E">
        <w:rPr>
          <w:rStyle w:val="eop"/>
          <w:rFonts w:ascii="Fira Sans" w:hAnsi="Fira Sans"/>
        </w:rPr>
        <w:t> </w:t>
      </w:r>
    </w:p>
    <w:p w14:paraId="10A002B6" w14:textId="77777777" w:rsidR="002D6F7E" w:rsidRPr="002D6F7E" w:rsidRDefault="002D6F7E" w:rsidP="002D6F7E">
      <w:pPr>
        <w:pStyle w:val="paragraph"/>
        <w:spacing w:before="0" w:beforeAutospacing="0" w:after="0" w:afterAutospacing="0"/>
        <w:jc w:val="center"/>
        <w:textAlignment w:val="baseline"/>
        <w:rPr>
          <w:rFonts w:ascii="Fira Sans" w:hAnsi="Fira Sans" w:cs="Segoe UI"/>
          <w:sz w:val="18"/>
          <w:szCs w:val="18"/>
        </w:rPr>
      </w:pPr>
      <w:r w:rsidRPr="002D6F7E">
        <w:rPr>
          <w:rStyle w:val="eop"/>
          <w:rFonts w:ascii="Fira Sans" w:hAnsi="Fira Sans"/>
        </w:rPr>
        <w:t> </w:t>
      </w:r>
    </w:p>
    <w:p w14:paraId="6594C4AD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1) Confermo 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74A0268" w14:textId="49065389" w:rsidR="002D6F7E" w:rsidRPr="002D6F7E" w:rsidRDefault="002D6F7E" w:rsidP="002D6F7E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ricevuto spiegazioni esaustive in merito allo studio dal titolo</w:t>
      </w:r>
      <w:r w:rsidR="00167CC3">
        <w:rPr>
          <w:rStyle w:val="normaltextrun"/>
          <w:rFonts w:ascii="Fira Sans" w:hAnsi="Fira Sans"/>
          <w:sz w:val="20"/>
          <w:szCs w:val="20"/>
        </w:rPr>
        <w:t xml:space="preserve"> 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…</w:t>
      </w:r>
      <w:r w:rsidRPr="002D6F7E">
        <w:rPr>
          <w:rStyle w:val="normaltextrun"/>
          <w:rFonts w:ascii="Fira Sans" w:hAnsi="Fira Sans"/>
          <w:sz w:val="20"/>
          <w:szCs w:val="20"/>
        </w:rPr>
        <w:t>…… ……………...…………………………………………………………………………….</w:t>
      </w:r>
    </w:p>
    <w:p w14:paraId="0D4B164B" w14:textId="77777777" w:rsidR="002D6F7E" w:rsidRPr="002D6F7E" w:rsidRDefault="002D6F7E" w:rsidP="002D6F7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preso visione della nota informativa relativa allo studio di cui alla sezione A)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4A2EBCD" w14:textId="77777777" w:rsidR="002D6F7E" w:rsidRPr="002D6F7E" w:rsidRDefault="002D6F7E" w:rsidP="002D6F7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93CE5E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04D6F64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 Sono consapevole: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5B7354D" w14:textId="77777777" w:rsidR="002D6F7E" w:rsidRPr="002D6F7E" w:rsidRDefault="002D6F7E" w:rsidP="002D6F7E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 benefici che possono derivare dalla partecipazione a questo 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084D358" w14:textId="77777777" w:rsidR="002D6F7E" w:rsidRPr="002D6F7E" w:rsidRDefault="002D6F7E" w:rsidP="002D6F7E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mia partecipazione è volontaria, e di essere libero di potermi ritirare 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2ACA0EC" w14:textId="77777777" w:rsidR="002D6F7E" w:rsidRPr="002D6F7E" w:rsidRDefault="002D6F7E" w:rsidP="002D6F7E">
      <w:pPr>
        <w:pStyle w:val="paragraph"/>
        <w:spacing w:before="0" w:beforeAutospacing="0" w:after="0" w:afterAutospacing="0"/>
        <w:ind w:left="-285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3A6624A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Style w:val="eop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3) Accetto di partecipare a questo studio 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1158194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</w:p>
    <w:p w14:paraId="1118FCA9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                                                  Cognome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6A19678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016407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0B45BB6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22F5BB0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DDD5F40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09C252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14AB377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 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9D3DC0F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FAE00CB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Style w:val="eop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 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1614150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B138489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6D059E1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214EBF9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37AD8420" w14:textId="2746C5CE" w:rsidR="002D6F7E" w:rsidRDefault="002D6F7E">
      <w:pPr>
        <w:rPr>
          <w:rFonts w:eastAsia="Times New Roman" w:cs="Segoe UI"/>
          <w:sz w:val="18"/>
          <w:szCs w:val="18"/>
          <w:lang w:eastAsia="it-IT"/>
        </w:rPr>
      </w:pPr>
      <w:r>
        <w:rPr>
          <w:rFonts w:cs="Segoe UI"/>
          <w:sz w:val="18"/>
          <w:szCs w:val="18"/>
        </w:rPr>
        <w:br w:type="page"/>
      </w:r>
    </w:p>
    <w:p w14:paraId="55E6AC18" w14:textId="095B9CA5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lastRenderedPageBreak/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 w:rsidRPr="002D6F7E">
        <w:rPr>
          <w:rStyle w:val="normaltextrun"/>
          <w:rFonts w:ascii="Fira Sans" w:hAnsi="Fira Sans"/>
          <w:i/>
          <w:iCs/>
        </w:rPr>
        <w:t>(soggetti minorenni in grado di comprendere l’informativa)</w:t>
      </w:r>
      <w:r w:rsidRPr="002D6F7E">
        <w:rPr>
          <w:rStyle w:val="eop"/>
          <w:rFonts w:ascii="Fira Sans" w:hAnsi="Fira Sans"/>
          <w:i/>
          <w:iCs/>
        </w:rPr>
        <w:t> </w:t>
      </w:r>
    </w:p>
    <w:p w14:paraId="0D64ED4A" w14:textId="77777777" w:rsidR="002D6F7E" w:rsidRPr="002D6F7E" w:rsidRDefault="002D6F7E" w:rsidP="002D6F7E">
      <w:pPr>
        <w:pStyle w:val="paragraph"/>
        <w:spacing w:before="0" w:beforeAutospacing="0" w:after="0" w:afterAutospacing="0"/>
        <w:ind w:left="-585" w:right="-585"/>
        <w:jc w:val="both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eop"/>
          <w:rFonts w:ascii="Fira Sans" w:hAnsi="Fira Sans"/>
          <w:i/>
          <w:iCs/>
        </w:rPr>
        <w:t> </w:t>
      </w:r>
    </w:p>
    <w:p w14:paraId="73EFD7D1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1) Confermo 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50054FC" w14:textId="77777777" w:rsidR="00167CC3" w:rsidRDefault="002D6F7E" w:rsidP="002D6F7E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ricevuto spiegazioni esaustive in merito allo studio dal titolo</w:t>
      </w:r>
      <w:r w:rsidR="00167CC3">
        <w:rPr>
          <w:rStyle w:val="normaltextrun"/>
          <w:rFonts w:ascii="Fira Sans" w:hAnsi="Fira Sans"/>
          <w:sz w:val="20"/>
          <w:szCs w:val="20"/>
        </w:rPr>
        <w:t xml:space="preserve"> 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…</w:t>
      </w:r>
      <w:r w:rsidRPr="002D6F7E">
        <w:rPr>
          <w:rStyle w:val="normaltextrun"/>
          <w:rFonts w:ascii="Fira Sans" w:hAnsi="Fira Sans"/>
          <w:sz w:val="20"/>
          <w:szCs w:val="20"/>
        </w:rPr>
        <w:t>…………………...……………………………………………………………………………</w:t>
      </w:r>
    </w:p>
    <w:p w14:paraId="0F5148F3" w14:textId="77777777" w:rsidR="002D6F7E" w:rsidRPr="002D6F7E" w:rsidRDefault="002D6F7E" w:rsidP="002D6F7E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preso visione della nota informativa relativa allo studio di cui alla sezione A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C684D2C" w14:textId="77777777" w:rsidR="002D6F7E" w:rsidRPr="002D6F7E" w:rsidRDefault="002D6F7E" w:rsidP="002D6F7E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86561F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46CC196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 Sono consapevole: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B4B6471" w14:textId="77777777" w:rsidR="002D6F7E" w:rsidRPr="002D6F7E" w:rsidRDefault="002D6F7E" w:rsidP="002D6F7E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 benefici che possono derivare dalla partecipazione a questo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65931CC" w14:textId="77777777" w:rsidR="002D6F7E" w:rsidRPr="002D6F7E" w:rsidRDefault="002D6F7E" w:rsidP="002D6F7E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mia partecipazione è volontaria, e di essere libero di potermi ritirare 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6D8246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CF9F762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4738B78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Fira Sans" w:hAnsi="Fira Sans"/>
          <w:sz w:val="20"/>
          <w:szCs w:val="20"/>
        </w:rPr>
      </w:pPr>
    </w:p>
    <w:p w14:paraId="4C9454A0" w14:textId="4BECBF4B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Data/ Firma leggibile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17F58D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3D80EEDA" w14:textId="4DD7C019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I sottoscritti </w:t>
      </w:r>
      <w:r w:rsidR="006D7D65">
        <w:rPr>
          <w:rStyle w:val="normaltextrun"/>
          <w:rFonts w:ascii="Fira Sans" w:hAnsi="Fira Sans"/>
          <w:color w:val="000000"/>
          <w:sz w:val="20"/>
          <w:szCs w:val="20"/>
        </w:rPr>
        <w:t xml:space="preserve">in qualità di rappresentanti legali </w:t>
      </w: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 acconsentono alla partecipazione del/la proprio/a figlio/a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657EFA6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6916D99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4266C8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11F8BF4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248FFF6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5903E90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9BCC4A5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9D0DFD5" w14:textId="77777777" w:rsidR="002D6F7E" w:rsidRPr="002D6F7E" w:rsidRDefault="002D6F7E" w:rsidP="002D6F7E">
      <w:pPr>
        <w:pStyle w:val="paragraph"/>
        <w:spacing w:before="0" w:beforeAutospacing="0" w:after="0" w:afterAutospacing="0"/>
        <w:ind w:left="480"/>
        <w:textAlignment w:val="baseline"/>
        <w:rPr>
          <w:rFonts w:ascii="Fira Sans" w:hAnsi="Fira Sans" w:cs="Segoe UI"/>
          <w:sz w:val="20"/>
          <w:szCs w:val="20"/>
        </w:rPr>
      </w:pPr>
    </w:p>
    <w:p w14:paraId="1D27CBD1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 w:cs="Calibri"/>
          <w:sz w:val="20"/>
          <w:szCs w:val="20"/>
        </w:rPr>
      </w:pPr>
      <w:r w:rsidRPr="002D6F7E">
        <w:rPr>
          <w:rStyle w:val="eop"/>
          <w:rFonts w:ascii="Fira Sans" w:hAnsi="Fira Sans" w:cs="Calibri"/>
          <w:color w:val="000000"/>
          <w:sz w:val="20"/>
          <w:szCs w:val="20"/>
        </w:rPr>
        <w:t> </w:t>
      </w:r>
    </w:p>
    <w:p w14:paraId="1AC2D7C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3FDDF398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0D6EE6D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085AE22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375FC5B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05F1D22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BED4E63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 w:right="-585"/>
        <w:textAlignment w:val="baseline"/>
        <w:rPr>
          <w:rFonts w:ascii="Fira Sans" w:hAnsi="Fira Sans" w:cs="Segoe UI"/>
          <w:sz w:val="18"/>
          <w:szCs w:val="18"/>
        </w:rPr>
      </w:pPr>
    </w:p>
    <w:p w14:paraId="49E4E5C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</w:rPr>
      </w:pPr>
      <w:r w:rsidRPr="002D6F7E">
        <w:rPr>
          <w:rStyle w:val="eop"/>
          <w:rFonts w:ascii="Fira Sans" w:hAnsi="Fira Sans"/>
        </w:rPr>
        <w:t> </w:t>
      </w:r>
    </w:p>
    <w:p w14:paraId="24AF8232" w14:textId="580F4412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</w:rPr>
      </w:pPr>
      <w:r w:rsidRPr="002D6F7E">
        <w:rPr>
          <w:rStyle w:val="normaltextrun"/>
          <w:rFonts w:ascii="Fira Sans" w:hAnsi="Fira Sans"/>
          <w:sz w:val="20"/>
        </w:rPr>
        <w:t>Nome dello sperimentatore che ha raccolto il consenso</w:t>
      </w:r>
      <w:r w:rsidRPr="002D6F7E">
        <w:rPr>
          <w:rStyle w:val="eop"/>
          <w:rFonts w:ascii="Fira Sans" w:hAnsi="Fira Sans"/>
          <w:sz w:val="20"/>
        </w:rPr>
        <w:t>  </w:t>
      </w:r>
    </w:p>
    <w:p w14:paraId="445B169F" w14:textId="77777777" w:rsid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Fira Sans" w:hAnsi="Fira Sans"/>
          <w:sz w:val="20"/>
        </w:rPr>
      </w:pPr>
    </w:p>
    <w:p w14:paraId="41D4486E" w14:textId="1ABC4977" w:rsid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Fira Sans" w:hAnsi="Fira Sans"/>
          <w:sz w:val="20"/>
        </w:rPr>
      </w:pPr>
      <w:r w:rsidRPr="002D6F7E">
        <w:rPr>
          <w:rStyle w:val="normaltextrun"/>
          <w:rFonts w:ascii="Fira Sans" w:hAnsi="Fira Sans"/>
          <w:sz w:val="20"/>
        </w:rPr>
        <w:t>Firma dello sperimentatore che ha raccolto il consenso</w:t>
      </w:r>
      <w:r w:rsidRPr="002D6F7E">
        <w:rPr>
          <w:rStyle w:val="eop"/>
          <w:rFonts w:ascii="Fira Sans" w:hAnsi="Fira Sans"/>
          <w:sz w:val="20"/>
        </w:rPr>
        <w:t> </w:t>
      </w:r>
    </w:p>
    <w:p w14:paraId="50A4D772" w14:textId="07BE7EC4" w:rsidR="002D6F7E" w:rsidRPr="002D6F7E" w:rsidRDefault="002D6F7E" w:rsidP="002D6F7E">
      <w:r>
        <w:rPr>
          <w:rStyle w:val="eop"/>
        </w:rPr>
        <w:br w:type="page"/>
      </w:r>
    </w:p>
    <w:p w14:paraId="55A359BF" w14:textId="1F5BAB03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lastRenderedPageBreak/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>
        <w:rPr>
          <w:rStyle w:val="normaltextrun"/>
          <w:rFonts w:ascii="Fira Sans" w:hAnsi="Fira Sans"/>
          <w:i/>
          <w:iCs/>
        </w:rPr>
        <w:t>(soggetti m</w:t>
      </w:r>
      <w:r w:rsidRPr="002D6F7E">
        <w:rPr>
          <w:rStyle w:val="normaltextrun"/>
          <w:rFonts w:ascii="Fira Sans" w:hAnsi="Fira Sans"/>
          <w:i/>
          <w:iCs/>
        </w:rPr>
        <w:t>inorenni</w:t>
      </w:r>
      <w:r>
        <w:rPr>
          <w:rStyle w:val="normaltextrun"/>
          <w:rFonts w:ascii="Fira Sans" w:hAnsi="Fira Sans"/>
          <w:i/>
          <w:iCs/>
        </w:rPr>
        <w:t xml:space="preserve"> </w:t>
      </w:r>
      <w:r w:rsidRPr="002D6F7E">
        <w:rPr>
          <w:rStyle w:val="normaltextrun"/>
          <w:rFonts w:ascii="Fira Sans" w:hAnsi="Fira Sans"/>
          <w:i/>
          <w:iCs/>
        </w:rPr>
        <w:t>non</w:t>
      </w:r>
      <w:r>
        <w:rPr>
          <w:rStyle w:val="normaltextrun"/>
          <w:rFonts w:ascii="Fira Sans" w:hAnsi="Fira Sans"/>
          <w:i/>
          <w:iCs/>
        </w:rPr>
        <w:t xml:space="preserve"> </w:t>
      </w:r>
      <w:r w:rsidRPr="002D6F7E">
        <w:rPr>
          <w:rStyle w:val="normaltextrun"/>
          <w:rFonts w:ascii="Fira Sans" w:hAnsi="Fira Sans"/>
          <w:i/>
          <w:iCs/>
        </w:rPr>
        <w:t>in grado di comprendere l’informativa)</w:t>
      </w:r>
      <w:r w:rsidRPr="002D6F7E">
        <w:rPr>
          <w:rStyle w:val="eop"/>
          <w:rFonts w:ascii="Fira Sans" w:hAnsi="Fira Sans"/>
          <w:i/>
          <w:iCs/>
        </w:rPr>
        <w:t> </w:t>
      </w:r>
    </w:p>
    <w:p w14:paraId="76B6DF02" w14:textId="77777777" w:rsidR="002D6F7E" w:rsidRPr="002D6F7E" w:rsidRDefault="002D6F7E" w:rsidP="002D6F7E">
      <w:pPr>
        <w:pStyle w:val="paragraph"/>
        <w:spacing w:before="0" w:beforeAutospacing="0" w:after="0" w:afterAutospacing="0"/>
        <w:ind w:left="-150" w:right="-585"/>
        <w:jc w:val="center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eop"/>
          <w:rFonts w:ascii="Fira Sans" w:hAnsi="Fira Sans"/>
          <w:i/>
          <w:iCs/>
        </w:rPr>
        <w:t> </w:t>
      </w:r>
    </w:p>
    <w:p w14:paraId="7E7FF211" w14:textId="21FE0AAE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I sottoscritti, </w:t>
      </w:r>
      <w:r w:rsidR="00E0722A">
        <w:rPr>
          <w:rStyle w:val="spellingerror"/>
          <w:rFonts w:ascii="Fira Sans" w:hAnsi="Fira Sans"/>
          <w:sz w:val="20"/>
          <w:szCs w:val="20"/>
        </w:rPr>
        <w:t>in qualità di rappresentanti legale</w:t>
      </w:r>
      <w:r w:rsidRPr="002D6F7E">
        <w:rPr>
          <w:rStyle w:val="normaltextrun"/>
          <w:rFonts w:ascii="Fira Sans" w:hAnsi="Fira Sans"/>
          <w:sz w:val="20"/>
          <w:szCs w:val="20"/>
        </w:rPr>
        <w:t xml:space="preserve"> di …………………………………………………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D767FE6" w14:textId="77777777" w:rsidR="002D6F7E" w:rsidRPr="002D6F7E" w:rsidRDefault="002D6F7E" w:rsidP="002D6F7E">
      <w:pPr>
        <w:pStyle w:val="paragraph"/>
        <w:spacing w:before="0" w:beforeAutospacing="0" w:after="0" w:afterAutospacing="0"/>
        <w:jc w:val="center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61548A3" w14:textId="77777777" w:rsidR="002D6F7E" w:rsidRPr="002D6F7E" w:rsidRDefault="002D6F7E" w:rsidP="002D6F7E">
      <w:pPr>
        <w:pStyle w:val="paragraph"/>
        <w:numPr>
          <w:ilvl w:val="0"/>
          <w:numId w:val="39"/>
        </w:numPr>
        <w:spacing w:before="0" w:beforeAutospacing="0" w:after="0" w:afterAutospacing="0"/>
        <w:ind w:left="60" w:firstLine="0"/>
        <w:jc w:val="both"/>
        <w:textAlignment w:val="baseline"/>
        <w:rPr>
          <w:rFonts w:ascii="Fira Sans" w:hAnsi="Fira Sans" w:cs="Calibr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Confermano 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99063E4" w14:textId="12BF99EC" w:rsidR="002D6F7E" w:rsidRPr="002D6F7E" w:rsidRDefault="002D6F7E" w:rsidP="002D6F7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ricevuto spiegazioni esaustive in merito allo studio dal titolo 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“…</w:t>
      </w:r>
      <w:r w:rsidRPr="002D6F7E">
        <w:rPr>
          <w:rStyle w:val="normaltextrun"/>
          <w:rFonts w:ascii="Fira Sans" w:hAnsi="Fira Sans"/>
          <w:sz w:val="20"/>
          <w:szCs w:val="20"/>
        </w:rPr>
        <w:t>…… ……………...…………………………………………………………………………….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354F107" w14:textId="77777777" w:rsidR="002D6F7E" w:rsidRPr="002D6F7E" w:rsidRDefault="002D6F7E" w:rsidP="002D6F7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preso visione della nota informativa relativa allo studio di cui alla sezione A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CAF7329" w14:textId="77777777" w:rsidR="002D6F7E" w:rsidRPr="002D6F7E" w:rsidRDefault="002D6F7E" w:rsidP="002D6F7E">
      <w:pPr>
        <w:pStyle w:val="paragraph"/>
        <w:numPr>
          <w:ilvl w:val="0"/>
          <w:numId w:val="4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1E1A8A9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9104126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 Sono consapevoli: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FA01BE7" w14:textId="77777777" w:rsidR="002D6F7E" w:rsidRPr="002D6F7E" w:rsidRDefault="002D6F7E" w:rsidP="002D6F7E">
      <w:pPr>
        <w:pStyle w:val="paragraph"/>
        <w:numPr>
          <w:ilvl w:val="0"/>
          <w:numId w:val="4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 benefici che possono derivare dalla partecipazione a questo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C5B6999" w14:textId="77777777" w:rsidR="002D6F7E" w:rsidRPr="002D6F7E" w:rsidRDefault="002D6F7E" w:rsidP="002D6F7E">
      <w:pPr>
        <w:pStyle w:val="paragraph"/>
        <w:numPr>
          <w:ilvl w:val="0"/>
          <w:numId w:val="4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partecipazione è volontaria, e che è possibile ritirare il proprio consenso 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9EEF604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F60AC6E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AC3BB8C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3) Accettano che il/la figlio/a partecipi a questo studio 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1FEBD8E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4BAC64F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C567062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7B223577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 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A6A1C93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3D7277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011E7EE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79FB7E4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02894DB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FE3636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0169826C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7BD239A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E0BB7E5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29A8F2D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E739A05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F952BE9" w14:textId="757FBB08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 </w:t>
      </w:r>
    </w:p>
    <w:p w14:paraId="78C27BAF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 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80FD3F2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242CFFD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 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8321E64" w14:textId="77777777" w:rsidR="002D6F7E" w:rsidRPr="002D6F7E" w:rsidRDefault="002D6F7E" w:rsidP="002D6F7E">
      <w:pPr>
        <w:spacing w:after="120"/>
        <w:rPr>
          <w:szCs w:val="20"/>
        </w:rPr>
      </w:pPr>
    </w:p>
    <w:p w14:paraId="31C2812F" w14:textId="497BBDBE" w:rsidR="5B51F060" w:rsidRPr="002D6F7E" w:rsidRDefault="5B51F060" w:rsidP="002D6F7E">
      <w:pPr>
        <w:rPr>
          <w:szCs w:val="20"/>
        </w:rPr>
      </w:pPr>
    </w:p>
    <w:sectPr w:rsidR="5B51F060" w:rsidRPr="002D6F7E" w:rsidSect="003941B0">
      <w:headerReference w:type="default" r:id="rId11"/>
      <w:footerReference w:type="even" r:id="rId12"/>
      <w:footerReference w:type="default" r:id="rId13"/>
      <w:pgSz w:w="11900" w:h="16840"/>
      <w:pgMar w:top="2062" w:right="1701" w:bottom="2245" w:left="1701" w:header="71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91612" w14:textId="77777777" w:rsidR="00B37BE2" w:rsidRDefault="00B37BE2" w:rsidP="003F5DF3">
      <w:r>
        <w:separator/>
      </w:r>
    </w:p>
  </w:endnote>
  <w:endnote w:type="continuationSeparator" w:id="0">
    <w:p w14:paraId="1FC2C8BD" w14:textId="77777777" w:rsidR="00B37BE2" w:rsidRDefault="00B37BE2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2AADECA-30E3-4276-8E08-A9D2D53F0177}"/>
    <w:embedBold r:id="rId2" w:fontKey="{6034ECA3-8262-411A-B366-1F7066D54BB6}"/>
    <w:embedItalic r:id="rId3" w:fontKey="{7DCE1470-4F5C-4828-93AC-7262E88E44E5}"/>
  </w:font>
  <w:font w:name="Fira Sans">
    <w:altName w:val="Times New Roman"/>
    <w:charset w:val="00"/>
    <w:family w:val="swiss"/>
    <w:pitch w:val="variable"/>
    <w:sig w:usb0="600002FF" w:usb1="00000001" w:usb2="00000000" w:usb3="00000000" w:csb0="0000019F" w:csb1="00000000"/>
    <w:embedRegular r:id="rId4" w:fontKey="{D624656B-1424-472E-9693-386C480F8F89}"/>
    <w:embedBold r:id="rId5" w:fontKey="{4B3AA425-0A74-448C-8339-7A09DD143DF7}"/>
    <w:embedItalic r:id="rId6" w:fontKey="{676DC298-E690-4723-B59A-21E16E35184F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7" w:fontKey="{65DEDA22-73A7-40D4-A318-1EBF67D136C3}"/>
    <w:embedBold r:id="rId8" w:fontKey="{27FCF931-5A7B-4B1F-9EF4-60750658F90D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9" w:fontKey="{2BEDDBEE-396A-4B2F-B804-C3C76674F5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C771ABC-55C5-4191-A22B-69EF40B5E589}"/>
    <w:embedItalic r:id="rId11" w:fontKey="{4DA6D251-7D0C-4F24-B2C6-9233A22FEF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0054E7F-7D93-4BD7-AE84-46F550418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0EB8C21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76BC4AD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A340" w14:textId="2053A8AE" w:rsidR="003F5DF3" w:rsidRPr="001C3068" w:rsidRDefault="003F5DF3" w:rsidP="001466D0">
    <w:pPr>
      <w:pStyle w:val="Pidipagina"/>
      <w:jc w:val="both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68915" w14:textId="77777777" w:rsidR="00B37BE2" w:rsidRDefault="00B37BE2" w:rsidP="003F5DF3"/>
  </w:footnote>
  <w:footnote w:type="continuationSeparator" w:id="0">
    <w:p w14:paraId="2514D5D0" w14:textId="77777777" w:rsidR="00B37BE2" w:rsidRDefault="00B37BE2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3CDE" w14:textId="1270E495" w:rsidR="00D95238" w:rsidRDefault="00D81A0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4CCD9E5" wp14:editId="231F063B">
          <wp:simplePos x="0" y="0"/>
          <wp:positionH relativeFrom="margin">
            <wp:posOffset>2275502</wp:posOffset>
          </wp:positionH>
          <wp:positionV relativeFrom="margin">
            <wp:posOffset>-2140585</wp:posOffset>
          </wp:positionV>
          <wp:extent cx="586105" cy="785495"/>
          <wp:effectExtent l="0" t="0" r="0" b="1905"/>
          <wp:wrapSquare wrapText="bothSides"/>
          <wp:docPr id="1" name="Immagine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785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6C6F720" w14:textId="312924AE" w:rsidR="001C3068" w:rsidRDefault="001C3068">
    <w:pPr>
      <w:pStyle w:val="Intestazione"/>
    </w:pPr>
  </w:p>
  <w:p w14:paraId="30E38109" w14:textId="18611331" w:rsidR="00D81A08" w:rsidRDefault="00D81A08">
    <w:pPr>
      <w:pStyle w:val="Intestazione"/>
    </w:pPr>
  </w:p>
  <w:p w14:paraId="21EDFC41" w14:textId="318FC298" w:rsidR="00D81A08" w:rsidRDefault="00D81A08">
    <w:pPr>
      <w:pStyle w:val="Intestazione"/>
    </w:pPr>
  </w:p>
  <w:tbl>
    <w:tblPr>
      <w:tblW w:w="10916" w:type="dxa"/>
      <w:tblInd w:w="-8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916"/>
    </w:tblGrid>
    <w:tr w:rsidR="00D81A08" w:rsidRPr="00F97DB0" w14:paraId="39339ED3" w14:textId="77777777" w:rsidTr="00726140">
      <w:tc>
        <w:tcPr>
          <w:tcW w:w="10916" w:type="dxa"/>
        </w:tcPr>
        <w:p w14:paraId="3F0EE352" w14:textId="36839E0F" w:rsidR="00D81A08" w:rsidRPr="00D81A08" w:rsidRDefault="00D81A08" w:rsidP="00D81A08">
          <w:pPr>
            <w:pStyle w:val="Titolo1"/>
            <w:rPr>
              <w:rFonts w:ascii="Times New Roman" w:hAnsi="Times New Roman" w:cs="Times New Roman"/>
              <w:sz w:val="32"/>
              <w:szCs w:val="32"/>
            </w:rPr>
          </w:pPr>
          <w:r w:rsidRPr="00D81A08">
            <w:rPr>
              <w:rFonts w:ascii="Times New Roman" w:hAnsi="Times New Roman" w:cs="Times New Roman"/>
              <w:sz w:val="32"/>
              <w:szCs w:val="32"/>
            </w:rPr>
            <w:t>UNIVERSITÀ  DEGLI  STUDI  DI  GENOVA</w:t>
          </w:r>
        </w:p>
      </w:tc>
    </w:tr>
    <w:tr w:rsidR="00D81A08" w:rsidRPr="00F97DB0" w14:paraId="7C619419" w14:textId="77777777" w:rsidTr="00726140">
      <w:trPr>
        <w:trHeight w:val="383"/>
      </w:trPr>
      <w:tc>
        <w:tcPr>
          <w:tcW w:w="10916" w:type="dxa"/>
        </w:tcPr>
        <w:p w14:paraId="0C60DCEC" w14:textId="77777777" w:rsidR="00D81A08" w:rsidRPr="00F97DB0" w:rsidRDefault="00D81A08" w:rsidP="00D81A08">
          <w:pPr>
            <w:autoSpaceDE w:val="0"/>
            <w:autoSpaceDN w:val="0"/>
            <w:adjustRightInd w:val="0"/>
            <w:ind w:right="916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32"/>
            </w:rPr>
            <w:t>Dipartimento …………….</w:t>
          </w:r>
        </w:p>
        <w:p w14:paraId="7B07FC28" w14:textId="77777777" w:rsidR="00D81A08" w:rsidRPr="00F97DB0" w:rsidRDefault="00D81A08" w:rsidP="00D81A08">
          <w:pPr>
            <w:pStyle w:val="Titolo2"/>
          </w:pPr>
        </w:p>
      </w:tc>
    </w:tr>
  </w:tbl>
  <w:p w14:paraId="138DE799" w14:textId="77777777" w:rsidR="00D81A08" w:rsidRPr="003F5DF3" w:rsidRDefault="00D81A0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5AFD"/>
    <w:multiLevelType w:val="multilevel"/>
    <w:tmpl w:val="A9E690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D10A7"/>
    <w:multiLevelType w:val="multilevel"/>
    <w:tmpl w:val="089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04D6A"/>
    <w:multiLevelType w:val="multilevel"/>
    <w:tmpl w:val="612C47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83AA2"/>
    <w:multiLevelType w:val="multilevel"/>
    <w:tmpl w:val="2B86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AE1930"/>
    <w:multiLevelType w:val="multilevel"/>
    <w:tmpl w:val="E648DD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B3528"/>
    <w:multiLevelType w:val="multilevel"/>
    <w:tmpl w:val="F3767F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AB1222"/>
    <w:multiLevelType w:val="multilevel"/>
    <w:tmpl w:val="91423A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A4951"/>
    <w:multiLevelType w:val="multilevel"/>
    <w:tmpl w:val="DD12A94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CF2FBA"/>
    <w:multiLevelType w:val="multilevel"/>
    <w:tmpl w:val="7B8E6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A94A2C"/>
    <w:multiLevelType w:val="multilevel"/>
    <w:tmpl w:val="7A9ACC7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D56497"/>
    <w:multiLevelType w:val="multilevel"/>
    <w:tmpl w:val="9A3800F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593E7C"/>
    <w:multiLevelType w:val="multilevel"/>
    <w:tmpl w:val="CB4E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BE0B6D"/>
    <w:multiLevelType w:val="multilevel"/>
    <w:tmpl w:val="F1FAA1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9E7808"/>
    <w:multiLevelType w:val="multilevel"/>
    <w:tmpl w:val="5E0A27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C00E1F"/>
    <w:multiLevelType w:val="multilevel"/>
    <w:tmpl w:val="FC88AF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2665C3"/>
    <w:multiLevelType w:val="multilevel"/>
    <w:tmpl w:val="48A8D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C67155"/>
    <w:multiLevelType w:val="multilevel"/>
    <w:tmpl w:val="5490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400A2B"/>
    <w:multiLevelType w:val="multilevel"/>
    <w:tmpl w:val="A2B207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A54D99"/>
    <w:multiLevelType w:val="multilevel"/>
    <w:tmpl w:val="716CB93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FA5A97"/>
    <w:multiLevelType w:val="multilevel"/>
    <w:tmpl w:val="29E8F3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2F37C3"/>
    <w:multiLevelType w:val="multilevel"/>
    <w:tmpl w:val="0360B61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3A0EDD"/>
    <w:multiLevelType w:val="multilevel"/>
    <w:tmpl w:val="DD1C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FF1459"/>
    <w:multiLevelType w:val="multilevel"/>
    <w:tmpl w:val="C116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B2C1400"/>
    <w:multiLevelType w:val="multilevel"/>
    <w:tmpl w:val="D0C4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18469C"/>
    <w:multiLevelType w:val="hybridMultilevel"/>
    <w:tmpl w:val="6C36CE76"/>
    <w:lvl w:ilvl="0" w:tplc="31BC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A43BA"/>
    <w:multiLevelType w:val="hybridMultilevel"/>
    <w:tmpl w:val="99ACE0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22BF8"/>
    <w:multiLevelType w:val="hybridMultilevel"/>
    <w:tmpl w:val="E3FAA5EA"/>
    <w:lvl w:ilvl="0" w:tplc="E8DE237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D45B5"/>
    <w:multiLevelType w:val="hybridMultilevel"/>
    <w:tmpl w:val="99AA9F96"/>
    <w:lvl w:ilvl="0" w:tplc="ABD0D67A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4086F"/>
    <w:multiLevelType w:val="multilevel"/>
    <w:tmpl w:val="769CC17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650330"/>
    <w:multiLevelType w:val="multilevel"/>
    <w:tmpl w:val="FF98FAF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FF67E0"/>
    <w:multiLevelType w:val="multilevel"/>
    <w:tmpl w:val="6EB230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84466F"/>
    <w:multiLevelType w:val="hybridMultilevel"/>
    <w:tmpl w:val="052A7C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F1F48"/>
    <w:multiLevelType w:val="multilevel"/>
    <w:tmpl w:val="8D5C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003AA4"/>
    <w:multiLevelType w:val="multilevel"/>
    <w:tmpl w:val="E24046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FA48EA"/>
    <w:multiLevelType w:val="multilevel"/>
    <w:tmpl w:val="0D42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80C6A39"/>
    <w:multiLevelType w:val="multilevel"/>
    <w:tmpl w:val="C78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1D5F64"/>
    <w:multiLevelType w:val="multilevel"/>
    <w:tmpl w:val="B2B68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05250E"/>
    <w:multiLevelType w:val="multilevel"/>
    <w:tmpl w:val="A266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A57D61"/>
    <w:multiLevelType w:val="hybridMultilevel"/>
    <w:tmpl w:val="8CB22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DD4564"/>
    <w:multiLevelType w:val="multilevel"/>
    <w:tmpl w:val="B42C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091E89"/>
    <w:multiLevelType w:val="hybridMultilevel"/>
    <w:tmpl w:val="46EC3F02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20611433">
    <w:abstractNumId w:val="5"/>
  </w:num>
  <w:num w:numId="2" w16cid:durableId="927956662">
    <w:abstractNumId w:val="39"/>
  </w:num>
  <w:num w:numId="3" w16cid:durableId="1604143777">
    <w:abstractNumId w:val="32"/>
  </w:num>
  <w:num w:numId="4" w16cid:durableId="984356222">
    <w:abstractNumId w:val="25"/>
  </w:num>
  <w:num w:numId="5" w16cid:durableId="187565783">
    <w:abstractNumId w:val="28"/>
  </w:num>
  <w:num w:numId="6" w16cid:durableId="1524637268">
    <w:abstractNumId w:val="41"/>
  </w:num>
  <w:num w:numId="7" w16cid:durableId="851796855">
    <w:abstractNumId w:val="26"/>
  </w:num>
  <w:num w:numId="8" w16cid:durableId="2058236548">
    <w:abstractNumId w:val="27"/>
  </w:num>
  <w:num w:numId="9" w16cid:durableId="944776372">
    <w:abstractNumId w:val="3"/>
  </w:num>
  <w:num w:numId="10" w16cid:durableId="1891650370">
    <w:abstractNumId w:val="1"/>
  </w:num>
  <w:num w:numId="11" w16cid:durableId="1903055495">
    <w:abstractNumId w:val="36"/>
  </w:num>
  <w:num w:numId="12" w16cid:durableId="1798062328">
    <w:abstractNumId w:val="22"/>
  </w:num>
  <w:num w:numId="13" w16cid:durableId="40790125">
    <w:abstractNumId w:val="23"/>
  </w:num>
  <w:num w:numId="14" w16cid:durableId="387650847">
    <w:abstractNumId w:val="33"/>
  </w:num>
  <w:num w:numId="15" w16cid:durableId="154343967">
    <w:abstractNumId w:val="17"/>
  </w:num>
  <w:num w:numId="16" w16cid:durableId="251160100">
    <w:abstractNumId w:val="12"/>
  </w:num>
  <w:num w:numId="17" w16cid:durableId="1461456721">
    <w:abstractNumId w:val="9"/>
  </w:num>
  <w:num w:numId="18" w16cid:durableId="299117585">
    <w:abstractNumId w:val="37"/>
  </w:num>
  <w:num w:numId="19" w16cid:durableId="2099519104">
    <w:abstractNumId w:val="31"/>
  </w:num>
  <w:num w:numId="20" w16cid:durableId="1434397302">
    <w:abstractNumId w:val="0"/>
  </w:num>
  <w:num w:numId="21" w16cid:durableId="1820733789">
    <w:abstractNumId w:val="20"/>
  </w:num>
  <w:num w:numId="22" w16cid:durableId="1479765367">
    <w:abstractNumId w:val="18"/>
  </w:num>
  <w:num w:numId="23" w16cid:durableId="1813675467">
    <w:abstractNumId w:val="6"/>
  </w:num>
  <w:num w:numId="24" w16cid:durableId="490218008">
    <w:abstractNumId w:val="34"/>
  </w:num>
  <w:num w:numId="25" w16cid:durableId="82144196">
    <w:abstractNumId w:val="16"/>
  </w:num>
  <w:num w:numId="26" w16cid:durableId="1265841372">
    <w:abstractNumId w:val="13"/>
  </w:num>
  <w:num w:numId="27" w16cid:durableId="952246351">
    <w:abstractNumId w:val="14"/>
  </w:num>
  <w:num w:numId="28" w16cid:durableId="564222469">
    <w:abstractNumId w:val="7"/>
  </w:num>
  <w:num w:numId="29" w16cid:durableId="282422406">
    <w:abstractNumId w:val="21"/>
  </w:num>
  <w:num w:numId="30" w16cid:durableId="1591738390">
    <w:abstractNumId w:val="15"/>
  </w:num>
  <w:num w:numId="31" w16cid:durableId="145321438">
    <w:abstractNumId w:val="8"/>
  </w:num>
  <w:num w:numId="32" w16cid:durableId="905185684">
    <w:abstractNumId w:val="29"/>
  </w:num>
  <w:num w:numId="33" w16cid:durableId="780999227">
    <w:abstractNumId w:val="2"/>
  </w:num>
  <w:num w:numId="34" w16cid:durableId="651638380">
    <w:abstractNumId w:val="11"/>
  </w:num>
  <w:num w:numId="35" w16cid:durableId="697511726">
    <w:abstractNumId w:val="19"/>
  </w:num>
  <w:num w:numId="36" w16cid:durableId="383480753">
    <w:abstractNumId w:val="30"/>
  </w:num>
  <w:num w:numId="37" w16cid:durableId="966080421">
    <w:abstractNumId w:val="4"/>
  </w:num>
  <w:num w:numId="38" w16cid:durableId="814956849">
    <w:abstractNumId w:val="10"/>
  </w:num>
  <w:num w:numId="39" w16cid:durableId="1592621138">
    <w:abstractNumId w:val="38"/>
  </w:num>
  <w:num w:numId="40" w16cid:durableId="120392801">
    <w:abstractNumId w:val="40"/>
  </w:num>
  <w:num w:numId="41" w16cid:durableId="655643214">
    <w:abstractNumId w:val="35"/>
  </w:num>
  <w:num w:numId="42" w16cid:durableId="106564425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35"/>
    <w:rsid w:val="000117B9"/>
    <w:rsid w:val="00055269"/>
    <w:rsid w:val="00074127"/>
    <w:rsid w:val="00076247"/>
    <w:rsid w:val="00112DFD"/>
    <w:rsid w:val="001466D0"/>
    <w:rsid w:val="00155CE4"/>
    <w:rsid w:val="00167CC3"/>
    <w:rsid w:val="00173B4F"/>
    <w:rsid w:val="001B06BC"/>
    <w:rsid w:val="001B4A35"/>
    <w:rsid w:val="001C05D7"/>
    <w:rsid w:val="001C3068"/>
    <w:rsid w:val="001D4D2B"/>
    <w:rsid w:val="00206723"/>
    <w:rsid w:val="00217D4D"/>
    <w:rsid w:val="00250187"/>
    <w:rsid w:val="002D6F7E"/>
    <w:rsid w:val="00326D04"/>
    <w:rsid w:val="00327F6E"/>
    <w:rsid w:val="0034460E"/>
    <w:rsid w:val="00375688"/>
    <w:rsid w:val="003941B0"/>
    <w:rsid w:val="003B0DD0"/>
    <w:rsid w:val="003F1C80"/>
    <w:rsid w:val="003F5DF3"/>
    <w:rsid w:val="00410BBD"/>
    <w:rsid w:val="00466AEE"/>
    <w:rsid w:val="004B2328"/>
    <w:rsid w:val="004F702B"/>
    <w:rsid w:val="0050458E"/>
    <w:rsid w:val="00525F76"/>
    <w:rsid w:val="005649DC"/>
    <w:rsid w:val="00577280"/>
    <w:rsid w:val="005E3D23"/>
    <w:rsid w:val="00613FF7"/>
    <w:rsid w:val="0062710D"/>
    <w:rsid w:val="00640B2A"/>
    <w:rsid w:val="006C3306"/>
    <w:rsid w:val="006C7871"/>
    <w:rsid w:val="006D7D65"/>
    <w:rsid w:val="0073782A"/>
    <w:rsid w:val="007C4135"/>
    <w:rsid w:val="00824944"/>
    <w:rsid w:val="00851FA4"/>
    <w:rsid w:val="008D2D8D"/>
    <w:rsid w:val="008F61C6"/>
    <w:rsid w:val="00905466"/>
    <w:rsid w:val="0091746B"/>
    <w:rsid w:val="00942837"/>
    <w:rsid w:val="009640C4"/>
    <w:rsid w:val="009C082C"/>
    <w:rsid w:val="009F0D39"/>
    <w:rsid w:val="009F1C23"/>
    <w:rsid w:val="00A6146B"/>
    <w:rsid w:val="00A64F0A"/>
    <w:rsid w:val="00A86113"/>
    <w:rsid w:val="00AA440F"/>
    <w:rsid w:val="00B37BE2"/>
    <w:rsid w:val="00B477B1"/>
    <w:rsid w:val="00BB6DDF"/>
    <w:rsid w:val="00BD3C01"/>
    <w:rsid w:val="00C5706D"/>
    <w:rsid w:val="00C71FFD"/>
    <w:rsid w:val="00C77BC7"/>
    <w:rsid w:val="00CA35B9"/>
    <w:rsid w:val="00CD4094"/>
    <w:rsid w:val="00D544B4"/>
    <w:rsid w:val="00D81A08"/>
    <w:rsid w:val="00D95238"/>
    <w:rsid w:val="00E0722A"/>
    <w:rsid w:val="00E27F77"/>
    <w:rsid w:val="00E52B5A"/>
    <w:rsid w:val="00E60B26"/>
    <w:rsid w:val="00E94BA7"/>
    <w:rsid w:val="00F37624"/>
    <w:rsid w:val="00F61043"/>
    <w:rsid w:val="00F7482D"/>
    <w:rsid w:val="00FB25EE"/>
    <w:rsid w:val="00FB25F3"/>
    <w:rsid w:val="00FC2C79"/>
    <w:rsid w:val="00FD7F87"/>
    <w:rsid w:val="00FE230E"/>
    <w:rsid w:val="01519D5E"/>
    <w:rsid w:val="016E79DA"/>
    <w:rsid w:val="01A797DA"/>
    <w:rsid w:val="03B1C19E"/>
    <w:rsid w:val="044A4110"/>
    <w:rsid w:val="0607641D"/>
    <w:rsid w:val="06A80FB4"/>
    <w:rsid w:val="07D50A3C"/>
    <w:rsid w:val="07EA6A34"/>
    <w:rsid w:val="080FDDFE"/>
    <w:rsid w:val="08E173D2"/>
    <w:rsid w:val="0A545E95"/>
    <w:rsid w:val="0A5BFBA9"/>
    <w:rsid w:val="0AB14910"/>
    <w:rsid w:val="0B37D780"/>
    <w:rsid w:val="0C02EDB0"/>
    <w:rsid w:val="0C3260CC"/>
    <w:rsid w:val="0F07AB5C"/>
    <w:rsid w:val="1110EF1A"/>
    <w:rsid w:val="121AB20F"/>
    <w:rsid w:val="12F5871D"/>
    <w:rsid w:val="14F72014"/>
    <w:rsid w:val="15BA7E90"/>
    <w:rsid w:val="15BAD482"/>
    <w:rsid w:val="162CCECF"/>
    <w:rsid w:val="16F45257"/>
    <w:rsid w:val="17075EA1"/>
    <w:rsid w:val="17FF35FC"/>
    <w:rsid w:val="180E2B50"/>
    <w:rsid w:val="18423887"/>
    <w:rsid w:val="195F53DC"/>
    <w:rsid w:val="19EA798D"/>
    <w:rsid w:val="19FD9931"/>
    <w:rsid w:val="1B3A6250"/>
    <w:rsid w:val="1D056718"/>
    <w:rsid w:val="1D746270"/>
    <w:rsid w:val="205DE9F1"/>
    <w:rsid w:val="239BE5C2"/>
    <w:rsid w:val="23F713FE"/>
    <w:rsid w:val="24DBE804"/>
    <w:rsid w:val="250A4E6C"/>
    <w:rsid w:val="259BF2AC"/>
    <w:rsid w:val="282E71A9"/>
    <w:rsid w:val="283A43DA"/>
    <w:rsid w:val="286EBB50"/>
    <w:rsid w:val="2A36E925"/>
    <w:rsid w:val="2B093EDE"/>
    <w:rsid w:val="2B5EC23F"/>
    <w:rsid w:val="2BEDEAAE"/>
    <w:rsid w:val="2CF7B532"/>
    <w:rsid w:val="2D13EABF"/>
    <w:rsid w:val="2DF77F80"/>
    <w:rsid w:val="2FD69F2F"/>
    <w:rsid w:val="308D11B9"/>
    <w:rsid w:val="3158060A"/>
    <w:rsid w:val="31845AA5"/>
    <w:rsid w:val="33CEF24E"/>
    <w:rsid w:val="344E52A0"/>
    <w:rsid w:val="34714382"/>
    <w:rsid w:val="353B334E"/>
    <w:rsid w:val="358ED2B2"/>
    <w:rsid w:val="3672F961"/>
    <w:rsid w:val="384E1277"/>
    <w:rsid w:val="3885E149"/>
    <w:rsid w:val="3890D6A4"/>
    <w:rsid w:val="39156C97"/>
    <w:rsid w:val="39B3C507"/>
    <w:rsid w:val="39C9B467"/>
    <w:rsid w:val="3A59CB86"/>
    <w:rsid w:val="3C17EE10"/>
    <w:rsid w:val="3CD48BEF"/>
    <w:rsid w:val="3EC6927B"/>
    <w:rsid w:val="3F82B61E"/>
    <w:rsid w:val="3FE3B03E"/>
    <w:rsid w:val="427349D5"/>
    <w:rsid w:val="450CBA23"/>
    <w:rsid w:val="4523C8A7"/>
    <w:rsid w:val="474A8341"/>
    <w:rsid w:val="478AC769"/>
    <w:rsid w:val="47CF3015"/>
    <w:rsid w:val="47DDECA5"/>
    <w:rsid w:val="487313E5"/>
    <w:rsid w:val="489DFA3E"/>
    <w:rsid w:val="48C90DF4"/>
    <w:rsid w:val="491F728B"/>
    <w:rsid w:val="4B5B9D7D"/>
    <w:rsid w:val="4B9A29C6"/>
    <w:rsid w:val="4BDCBBDF"/>
    <w:rsid w:val="4F160497"/>
    <w:rsid w:val="50EFB17A"/>
    <w:rsid w:val="518102DA"/>
    <w:rsid w:val="54526E85"/>
    <w:rsid w:val="562701B7"/>
    <w:rsid w:val="587C568D"/>
    <w:rsid w:val="58DC2DF4"/>
    <w:rsid w:val="59078D04"/>
    <w:rsid w:val="5B51F060"/>
    <w:rsid w:val="5C54BB86"/>
    <w:rsid w:val="5E026F00"/>
    <w:rsid w:val="5FBD3E6A"/>
    <w:rsid w:val="60B9465D"/>
    <w:rsid w:val="618FDBE6"/>
    <w:rsid w:val="61DFD640"/>
    <w:rsid w:val="62088C8F"/>
    <w:rsid w:val="6230FFB9"/>
    <w:rsid w:val="62DBAD12"/>
    <w:rsid w:val="630BD429"/>
    <w:rsid w:val="63467E66"/>
    <w:rsid w:val="650D921B"/>
    <w:rsid w:val="6541AF36"/>
    <w:rsid w:val="66608880"/>
    <w:rsid w:val="67592218"/>
    <w:rsid w:val="6AA64E5D"/>
    <w:rsid w:val="6B0A93CC"/>
    <w:rsid w:val="6B736EDD"/>
    <w:rsid w:val="6C4A9806"/>
    <w:rsid w:val="6C5B144A"/>
    <w:rsid w:val="6C8BB8AE"/>
    <w:rsid w:val="6FF86123"/>
    <w:rsid w:val="76BFF0C1"/>
    <w:rsid w:val="76D7CFA3"/>
    <w:rsid w:val="7756864B"/>
    <w:rsid w:val="79C102C4"/>
    <w:rsid w:val="79E3C963"/>
    <w:rsid w:val="7A558829"/>
    <w:rsid w:val="7B93BE0E"/>
    <w:rsid w:val="7BB87F32"/>
    <w:rsid w:val="7CA480F5"/>
    <w:rsid w:val="7D08F991"/>
    <w:rsid w:val="7D9B1404"/>
    <w:rsid w:val="7E84F96D"/>
    <w:rsid w:val="7FAE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0075F0C"/>
  <w15:chartTrackingRefBased/>
  <w15:docId w15:val="{0BDA64BC-4619-4078-8D69-EF13352C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BBD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D81A08"/>
    <w:pPr>
      <w:keepNext/>
      <w:keepLines/>
      <w:spacing w:before="400" w:after="120"/>
      <w:ind w:right="916"/>
      <w:jc w:val="center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1A08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1B4A3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3F1C8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F1C80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F1C80"/>
    <w:rPr>
      <w:rFonts w:ascii="Fira Sans" w:hAnsi="Fira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C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C80"/>
    <w:rPr>
      <w:rFonts w:ascii="Fira Sans" w:hAnsi="Fira Sans"/>
      <w:b/>
      <w:bCs/>
      <w:sz w:val="20"/>
      <w:szCs w:val="20"/>
    </w:rPr>
  </w:style>
  <w:style w:type="paragraph" w:customStyle="1" w:styleId="paragraph">
    <w:name w:val="paragraph"/>
    <w:basedOn w:val="Normale"/>
    <w:rsid w:val="009F1C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normaltextrun">
    <w:name w:val="normaltextrun"/>
    <w:basedOn w:val="Carpredefinitoparagrafo"/>
    <w:rsid w:val="009F1C23"/>
  </w:style>
  <w:style w:type="character" w:customStyle="1" w:styleId="eop">
    <w:name w:val="eop"/>
    <w:basedOn w:val="Carpredefinitoparagrafo"/>
    <w:rsid w:val="009F1C23"/>
  </w:style>
  <w:style w:type="character" w:customStyle="1" w:styleId="pagebreaktextspan">
    <w:name w:val="pagebreaktextspan"/>
    <w:basedOn w:val="Carpredefinitoparagrafo"/>
    <w:rsid w:val="009F1C23"/>
  </w:style>
  <w:style w:type="paragraph" w:styleId="Rientrocorpodeltesto">
    <w:name w:val="Body Text Indent"/>
    <w:basedOn w:val="Normale"/>
    <w:link w:val="RientrocorpodeltestoCarattere"/>
    <w:semiHidden/>
    <w:rsid w:val="002D6F7E"/>
    <w:pPr>
      <w:ind w:firstLine="720"/>
      <w:jc w:val="both"/>
    </w:pPr>
    <w:rPr>
      <w:rFonts w:ascii="Calibri" w:eastAsia="Times New Roman" w:hAnsi="Calibri" w:cs="Times New Roman"/>
      <w:sz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D6F7E"/>
    <w:rPr>
      <w:rFonts w:ascii="Calibri" w:eastAsia="Times New Roman" w:hAnsi="Calibri" w:cs="Times New Roman"/>
      <w:lang w:eastAsia="it-IT"/>
    </w:rPr>
  </w:style>
  <w:style w:type="character" w:customStyle="1" w:styleId="contextualspellingandgrammarerror">
    <w:name w:val="contextualspellingandgrammarerror"/>
    <w:basedOn w:val="Carpredefinitoparagrafo"/>
    <w:rsid w:val="002D6F7E"/>
  </w:style>
  <w:style w:type="character" w:customStyle="1" w:styleId="spellingerror">
    <w:name w:val="spellingerror"/>
    <w:basedOn w:val="Carpredefinitoparagrafo"/>
    <w:rsid w:val="002D6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lisa%20Barla\Dropbox%20(DIBRIS)\WEB\scambio\UniGe%20Identity\4_kit\KIT%20UniGe\Carta%20intestata\template%20documenti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E2F81A85243148B481231EBAFF319B" ma:contentTypeVersion="0" ma:contentTypeDescription="Creare un nuovo documento." ma:contentTypeScope="" ma:versionID="8cc1a4fedf6613d2bbc19aad54ad507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a373c70dcfdb0a3329420882916a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D48D0E-2699-4239-875E-A8FB2C13F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58690B-BCF2-4840-B71F-768448C645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342547-EBC4-4BAB-B1CB-9AC3B9D7E1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E8EB1B-56DE-4132-A30F-71AE54D88E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documenti.dotx</Template>
  <TotalTime>125</TotalTime>
  <Pages>4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Barla</dc:creator>
  <cp:keywords/>
  <dc:description/>
  <cp:lastModifiedBy>Stefania Saccani</cp:lastModifiedBy>
  <cp:revision>9</cp:revision>
  <dcterms:created xsi:type="dcterms:W3CDTF">2020-10-15T13:03:00Z</dcterms:created>
  <dcterms:modified xsi:type="dcterms:W3CDTF">2024-02-27T15:15:00Z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0x010100B5E2F81A85243148B481231EBAFF319B</vt:lpwstr>
  </property>
</Properties>
</file>